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6675C" w14:textId="75F8FB10" w:rsidR="006B7F8C" w:rsidRPr="00D2152E" w:rsidRDefault="006B7F8C" w:rsidP="00743880">
      <w:pPr>
        <w:pStyle w:val="Sidhuvud"/>
        <w:tabs>
          <w:tab w:val="left" w:pos="709"/>
        </w:tabs>
        <w:ind w:left="709"/>
        <w:rPr>
          <w:rFonts w:ascii="Arial" w:hAnsi="Arial" w:cs="Arial"/>
          <w:sz w:val="15"/>
          <w:szCs w:val="15"/>
        </w:rPr>
      </w:pPr>
      <w:r w:rsidRPr="00D2152E">
        <w:rPr>
          <w:rFonts w:ascii="Arial" w:hAnsi="Arial" w:cs="Arial"/>
          <w:sz w:val="15"/>
          <w:szCs w:val="15"/>
        </w:rPr>
        <w:t>Sörmland Vatten och Avfall AB</w:t>
      </w:r>
      <w:r w:rsidRPr="00D2152E">
        <w:rPr>
          <w:rFonts w:ascii="Arial" w:hAnsi="Arial" w:cs="Arial"/>
          <w:sz w:val="15"/>
          <w:szCs w:val="15"/>
        </w:rPr>
        <w:br/>
        <w:t xml:space="preserve">Vingåkersvägen 18, 641 </w:t>
      </w:r>
      <w:r w:rsidR="004259F3">
        <w:rPr>
          <w:rFonts w:ascii="Arial" w:hAnsi="Arial" w:cs="Arial"/>
          <w:sz w:val="15"/>
          <w:szCs w:val="15"/>
        </w:rPr>
        <w:t>51</w:t>
      </w:r>
      <w:r w:rsidRPr="00D2152E">
        <w:rPr>
          <w:rFonts w:ascii="Arial" w:hAnsi="Arial" w:cs="Arial"/>
          <w:sz w:val="15"/>
          <w:szCs w:val="15"/>
        </w:rPr>
        <w:t xml:space="preserve"> Katrineholm</w:t>
      </w:r>
    </w:p>
    <w:p w14:paraId="5B0A9B9C" w14:textId="77777777" w:rsidR="00ED0E80" w:rsidRDefault="00ED0E80" w:rsidP="00ED0E80">
      <w:pPr>
        <w:rPr>
          <w:rFonts w:ascii="Arial" w:hAnsi="Arial" w:cs="Arial"/>
          <w:lang w:eastAsia="sv-SE"/>
        </w:rPr>
      </w:pPr>
    </w:p>
    <w:p w14:paraId="3E281EE2" w14:textId="77777777" w:rsidR="00780B78" w:rsidRDefault="00780B78" w:rsidP="00ED0E80">
      <w:pPr>
        <w:rPr>
          <w:rFonts w:ascii="Arial" w:hAnsi="Arial" w:cs="Arial"/>
          <w:lang w:eastAsia="sv-SE"/>
        </w:rPr>
      </w:pPr>
    </w:p>
    <w:p w14:paraId="361BCDB1" w14:textId="77777777" w:rsidR="00780B78" w:rsidRDefault="00780B78" w:rsidP="00ED0E80">
      <w:pPr>
        <w:rPr>
          <w:rFonts w:ascii="Arial" w:hAnsi="Arial" w:cs="Arial"/>
          <w:lang w:eastAsia="sv-SE"/>
        </w:rPr>
      </w:pPr>
    </w:p>
    <w:p w14:paraId="60C4A189" w14:textId="33554AE1" w:rsidR="00562777" w:rsidRPr="00CE4306" w:rsidRDefault="0012677F" w:rsidP="0073283A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29</w:t>
      </w:r>
      <w:r w:rsidR="001F5EC1">
        <w:rPr>
          <w:rFonts w:ascii="Arial" w:hAnsi="Arial" w:cs="Arial"/>
          <w:lang w:eastAsia="sv-SE"/>
        </w:rPr>
        <w:t xml:space="preserve"> </w:t>
      </w:r>
      <w:r>
        <w:rPr>
          <w:rFonts w:ascii="Arial" w:hAnsi="Arial" w:cs="Arial"/>
          <w:lang w:eastAsia="sv-SE"/>
        </w:rPr>
        <w:t>augusti</w:t>
      </w:r>
      <w:r w:rsidR="001F5EC1">
        <w:rPr>
          <w:rFonts w:ascii="Arial" w:hAnsi="Arial" w:cs="Arial"/>
          <w:lang w:eastAsia="sv-SE"/>
        </w:rPr>
        <w:t xml:space="preserve"> </w:t>
      </w:r>
      <w:r w:rsidR="00A13339" w:rsidRPr="00CE4306">
        <w:rPr>
          <w:rFonts w:ascii="Arial" w:hAnsi="Arial" w:cs="Arial"/>
          <w:lang w:eastAsia="sv-SE"/>
        </w:rPr>
        <w:t>202</w:t>
      </w:r>
      <w:r w:rsidR="001F5EC1">
        <w:rPr>
          <w:rFonts w:ascii="Arial" w:hAnsi="Arial" w:cs="Arial"/>
          <w:lang w:eastAsia="sv-SE"/>
        </w:rPr>
        <w:t>5</w:t>
      </w:r>
    </w:p>
    <w:p w14:paraId="3A9E7A79" w14:textId="77777777" w:rsidR="00780B78" w:rsidRDefault="00780B78" w:rsidP="00AD7DAC">
      <w:pPr>
        <w:spacing w:before="240"/>
        <w:rPr>
          <w:rFonts w:ascii="Arial" w:hAnsi="Arial" w:cs="Arial"/>
          <w:b/>
          <w:bCs/>
          <w:sz w:val="28"/>
          <w:szCs w:val="28"/>
          <w:lang w:eastAsia="sv-SE"/>
        </w:rPr>
      </w:pPr>
    </w:p>
    <w:p w14:paraId="3E591EAA" w14:textId="161950E9" w:rsidR="00780B78" w:rsidRDefault="00780B78" w:rsidP="00AD7DAC">
      <w:pPr>
        <w:spacing w:before="240"/>
        <w:rPr>
          <w:rFonts w:ascii="Arial" w:hAnsi="Arial" w:cs="Arial"/>
          <w:b/>
          <w:bCs/>
          <w:sz w:val="28"/>
          <w:szCs w:val="28"/>
          <w:lang w:eastAsia="sv-SE"/>
        </w:rPr>
      </w:pPr>
      <w:r>
        <w:rPr>
          <w:rFonts w:ascii="Arial" w:hAnsi="Arial" w:cs="Arial"/>
          <w:b/>
          <w:bCs/>
          <w:sz w:val="28"/>
          <w:szCs w:val="28"/>
          <w:lang w:eastAsia="sv-SE"/>
        </w:rPr>
        <w:t>I höst</w:t>
      </w:r>
      <w:r w:rsidR="001F19D3" w:rsidRPr="00BD1ACD">
        <w:rPr>
          <w:rFonts w:ascii="Arial" w:hAnsi="Arial" w:cs="Arial"/>
          <w:b/>
          <w:bCs/>
          <w:sz w:val="28"/>
          <w:szCs w:val="28"/>
          <w:lang w:eastAsia="sv-SE"/>
        </w:rPr>
        <w:t xml:space="preserve"> </w:t>
      </w:r>
      <w:r w:rsidR="00785A89">
        <w:rPr>
          <w:rFonts w:ascii="Arial" w:hAnsi="Arial" w:cs="Arial"/>
          <w:b/>
          <w:bCs/>
          <w:sz w:val="28"/>
          <w:szCs w:val="28"/>
          <w:lang w:eastAsia="sv-SE"/>
        </w:rPr>
        <w:t>planeras det att förnya vattenledningen längs Bondegatan</w:t>
      </w:r>
    </w:p>
    <w:p w14:paraId="34075ADC" w14:textId="3DFBEC7B" w:rsidR="00AD7DAC" w:rsidRDefault="00780B78" w:rsidP="00AD7DAC">
      <w:pPr>
        <w:spacing w:before="240"/>
        <w:rPr>
          <w:rFonts w:ascii="Arial" w:hAnsi="Arial" w:cs="Arial"/>
          <w:lang w:eastAsia="sv-SE"/>
        </w:rPr>
      </w:pPr>
      <w:r w:rsidRPr="00780B78">
        <w:rPr>
          <w:rFonts w:ascii="Arial" w:hAnsi="Arial" w:cs="Arial"/>
          <w:lang w:eastAsia="sv-SE"/>
        </w:rPr>
        <w:t>Hej,</w:t>
      </w:r>
      <w:r>
        <w:rPr>
          <w:rFonts w:ascii="Arial" w:hAnsi="Arial" w:cs="Arial"/>
          <w:lang w:eastAsia="sv-SE"/>
        </w:rPr>
        <w:br/>
      </w:r>
      <w:r w:rsidR="00BE74B4" w:rsidRPr="009362F5">
        <w:rPr>
          <w:rFonts w:ascii="Arial" w:hAnsi="Arial" w:cs="Arial"/>
          <w:lang w:eastAsia="sv-SE"/>
        </w:rPr>
        <w:t>Vi på Sörmland Vatten finns till för att utveckla och underhålla hållbara tjänster inom vatten</w:t>
      </w:r>
      <w:r w:rsidR="009345E7" w:rsidRPr="009362F5">
        <w:rPr>
          <w:rFonts w:ascii="Arial" w:hAnsi="Arial" w:cs="Arial"/>
          <w:lang w:eastAsia="sv-SE"/>
        </w:rPr>
        <w:t xml:space="preserve"> och</w:t>
      </w:r>
      <w:r w:rsidR="00BE74B4" w:rsidRPr="009362F5">
        <w:rPr>
          <w:rFonts w:ascii="Arial" w:hAnsi="Arial" w:cs="Arial"/>
          <w:lang w:eastAsia="sv-SE"/>
        </w:rPr>
        <w:t xml:space="preserve"> avlopp</w:t>
      </w:r>
      <w:r w:rsidR="009345E7" w:rsidRPr="009362F5">
        <w:rPr>
          <w:rFonts w:ascii="Arial" w:hAnsi="Arial" w:cs="Arial"/>
          <w:lang w:eastAsia="sv-SE"/>
        </w:rPr>
        <w:t xml:space="preserve"> samt</w:t>
      </w:r>
      <w:r w:rsidR="00BE74B4" w:rsidRPr="009362F5">
        <w:rPr>
          <w:rFonts w:ascii="Arial" w:hAnsi="Arial" w:cs="Arial"/>
          <w:lang w:eastAsia="sv-SE"/>
        </w:rPr>
        <w:t xml:space="preserve"> </w:t>
      </w:r>
      <w:r w:rsidR="00A446C5">
        <w:rPr>
          <w:rFonts w:ascii="Arial" w:hAnsi="Arial" w:cs="Arial"/>
          <w:lang w:eastAsia="sv-SE"/>
        </w:rPr>
        <w:t xml:space="preserve">avfall och </w:t>
      </w:r>
      <w:r w:rsidR="00974A66">
        <w:rPr>
          <w:rFonts w:ascii="Arial" w:hAnsi="Arial" w:cs="Arial"/>
          <w:lang w:eastAsia="sv-SE"/>
        </w:rPr>
        <w:t>återvinning</w:t>
      </w:r>
      <w:r w:rsidR="00BE74B4" w:rsidRPr="009362F5">
        <w:rPr>
          <w:rFonts w:ascii="Arial" w:hAnsi="Arial" w:cs="Arial"/>
          <w:lang w:eastAsia="sv-SE"/>
        </w:rPr>
        <w:t>.</w:t>
      </w:r>
      <w:r w:rsidR="000E6D91" w:rsidRPr="009362F5">
        <w:rPr>
          <w:rFonts w:ascii="Arial" w:hAnsi="Arial" w:cs="Arial"/>
          <w:lang w:eastAsia="sv-SE"/>
        </w:rPr>
        <w:t xml:space="preserve"> </w:t>
      </w:r>
    </w:p>
    <w:p w14:paraId="71B9073E" w14:textId="37F252AD" w:rsidR="00BE74B4" w:rsidRPr="0042320C" w:rsidRDefault="00BE74B4" w:rsidP="00743880">
      <w:pPr>
        <w:rPr>
          <w:rFonts w:ascii="Arial" w:hAnsi="Arial" w:cs="Arial"/>
          <w:b/>
          <w:bCs/>
        </w:rPr>
      </w:pPr>
      <w:r w:rsidRPr="009362F5">
        <w:rPr>
          <w:rFonts w:ascii="Arial" w:hAnsi="Arial" w:cs="Arial"/>
        </w:rPr>
        <w:t>Ledningsnäten för vatten och avlopp i Sverige har stort behov av underhåll så också i våra områden. Många ledningar har varit i drift seda</w:t>
      </w:r>
      <w:r w:rsidR="00D23482">
        <w:rPr>
          <w:rFonts w:ascii="Arial" w:hAnsi="Arial" w:cs="Arial"/>
        </w:rPr>
        <w:t xml:space="preserve">n </w:t>
      </w:r>
      <w:r w:rsidRPr="009362F5">
        <w:rPr>
          <w:rFonts w:ascii="Arial" w:hAnsi="Arial" w:cs="Arial"/>
        </w:rPr>
        <w:t>19</w:t>
      </w:r>
      <w:r w:rsidR="00753BB2">
        <w:rPr>
          <w:rFonts w:ascii="Arial" w:hAnsi="Arial" w:cs="Arial"/>
        </w:rPr>
        <w:t>5</w:t>
      </w:r>
      <w:r w:rsidRPr="009362F5">
        <w:rPr>
          <w:rFonts w:ascii="Arial" w:hAnsi="Arial" w:cs="Arial"/>
        </w:rPr>
        <w:t xml:space="preserve">0-talet vilket innebär att det är dags att ersätta </w:t>
      </w:r>
      <w:r w:rsidR="00D20DF9" w:rsidRPr="009362F5">
        <w:rPr>
          <w:rFonts w:ascii="Arial" w:hAnsi="Arial" w:cs="Arial"/>
        </w:rPr>
        <w:t xml:space="preserve">dem </w:t>
      </w:r>
      <w:r w:rsidRPr="009362F5">
        <w:rPr>
          <w:rFonts w:ascii="Arial" w:hAnsi="Arial" w:cs="Arial"/>
        </w:rPr>
        <w:t xml:space="preserve">med nya. </w:t>
      </w:r>
      <w:r w:rsidR="00780B78">
        <w:rPr>
          <w:rFonts w:ascii="Arial" w:hAnsi="Arial" w:cs="Arial"/>
        </w:rPr>
        <w:t>I höst</w:t>
      </w:r>
      <w:r w:rsidR="00DD5A4A" w:rsidRPr="009362F5">
        <w:rPr>
          <w:rFonts w:ascii="Arial" w:hAnsi="Arial" w:cs="Arial"/>
        </w:rPr>
        <w:t xml:space="preserve"> kommer vi till </w:t>
      </w:r>
      <w:r w:rsidR="00785A89">
        <w:rPr>
          <w:rFonts w:ascii="Arial" w:hAnsi="Arial" w:cs="Arial"/>
        </w:rPr>
        <w:t>Bondegatan i Vingåker och förnyar vattenledningen.</w:t>
      </w:r>
      <w:r w:rsidR="009362F5" w:rsidRPr="00BC721B">
        <w:rPr>
          <w:rFonts w:ascii="Arial" w:hAnsi="Arial" w:cs="Arial"/>
        </w:rPr>
        <w:br/>
      </w:r>
      <w:r w:rsidR="00544DA7">
        <w:rPr>
          <w:rFonts w:ascii="Arial" w:hAnsi="Arial" w:cs="Arial"/>
        </w:rPr>
        <w:br/>
      </w:r>
      <w:r w:rsidR="008C2102" w:rsidRPr="0010658E">
        <w:rPr>
          <w:rFonts w:ascii="Arial" w:hAnsi="Arial" w:cs="Arial"/>
          <w:b/>
          <w:bCs/>
        </w:rPr>
        <w:t>Arbetsinsats</w:t>
      </w:r>
      <w:r w:rsidRPr="0010658E">
        <w:rPr>
          <w:rFonts w:ascii="Arial" w:hAnsi="Arial" w:cs="Arial"/>
          <w:b/>
          <w:bCs/>
        </w:rPr>
        <w:t>:</w:t>
      </w:r>
    </w:p>
    <w:p w14:paraId="1445DAB8" w14:textId="73FAB76F" w:rsidR="0073283A" w:rsidRDefault="00785A89" w:rsidP="0000098A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Den gamla vattenledningen längs Bondegatan mot </w:t>
      </w:r>
      <w:proofErr w:type="spellStart"/>
      <w:r>
        <w:rPr>
          <w:rFonts w:ascii="Arial" w:hAnsi="Arial" w:cs="Arial"/>
        </w:rPr>
        <w:t>Kjesätter</w:t>
      </w:r>
      <w:proofErr w:type="spellEnd"/>
      <w:r>
        <w:rPr>
          <w:rFonts w:ascii="Arial" w:hAnsi="Arial" w:cs="Arial"/>
        </w:rPr>
        <w:t xml:space="preserve"> kommer att renoveras med en metod som kallas </w:t>
      </w:r>
      <w:r w:rsidRPr="00785A89">
        <w:rPr>
          <w:rFonts w:ascii="Arial" w:hAnsi="Arial" w:cs="Arial"/>
          <w:i/>
          <w:iCs/>
        </w:rPr>
        <w:t>rörspräckning</w:t>
      </w:r>
      <w:r>
        <w:rPr>
          <w:rFonts w:ascii="Arial" w:hAnsi="Arial" w:cs="Arial"/>
        </w:rPr>
        <w:t xml:space="preserve">. Det innebär att </w:t>
      </w:r>
      <w:r w:rsidR="00643385">
        <w:rPr>
          <w:rFonts w:ascii="Arial" w:hAnsi="Arial" w:cs="Arial"/>
        </w:rPr>
        <w:t>vi drar in ett nytt rör i det gamla rörets plats utan att behöva gräva upp hela marken. Vissa delar av sträckan kommer dock att behöva grävas upp för att genomföra anslutningar.</w:t>
      </w:r>
    </w:p>
    <w:p w14:paraId="745C1F06" w14:textId="77777777" w:rsidR="00643385" w:rsidRPr="00643385" w:rsidRDefault="00643385" w:rsidP="00643385">
      <w:pPr>
        <w:pStyle w:val="Liststycke"/>
        <w:rPr>
          <w:rFonts w:ascii="Arial" w:hAnsi="Arial" w:cs="Arial"/>
        </w:rPr>
      </w:pPr>
    </w:p>
    <w:p w14:paraId="2B81F716" w14:textId="4960D056" w:rsidR="00DC1C1A" w:rsidRPr="005A6FA5" w:rsidRDefault="005A6FA5" w:rsidP="0000098A">
      <w:pPr>
        <w:rPr>
          <w:rFonts w:ascii="Arial" w:hAnsi="Arial" w:cs="Arial"/>
        </w:rPr>
      </w:pPr>
      <w:r w:rsidRPr="005A6FA5">
        <w:rPr>
          <w:rFonts w:ascii="Arial" w:hAnsi="Arial" w:cs="Arial"/>
        </w:rPr>
        <w:t xml:space="preserve">För att förnya </w:t>
      </w:r>
      <w:r w:rsidR="00643385">
        <w:rPr>
          <w:rFonts w:ascii="Arial" w:hAnsi="Arial" w:cs="Arial"/>
        </w:rPr>
        <w:t>vattenledningen</w:t>
      </w:r>
      <w:r w:rsidRPr="005A6FA5">
        <w:rPr>
          <w:rFonts w:ascii="Arial" w:hAnsi="Arial" w:cs="Arial"/>
        </w:rPr>
        <w:t xml:space="preserve"> planeras arbetet att utföras med</w:t>
      </w:r>
      <w:r w:rsidR="00B20D8F">
        <w:rPr>
          <w:rFonts w:ascii="Arial" w:hAnsi="Arial" w:cs="Arial"/>
        </w:rPr>
        <w:t xml:space="preserve"> schaktfri metod.</w:t>
      </w:r>
      <w:r w:rsidR="00DC1C1A" w:rsidRPr="005A6FA5">
        <w:rPr>
          <w:rFonts w:ascii="Arial" w:hAnsi="Arial" w:cs="Arial"/>
        </w:rPr>
        <w:t xml:space="preserve"> </w:t>
      </w:r>
    </w:p>
    <w:p w14:paraId="3738AAC8" w14:textId="0621D825" w:rsidR="005A6FA5" w:rsidRPr="005A6FA5" w:rsidRDefault="005A6FA5" w:rsidP="0000098A">
      <w:pPr>
        <w:rPr>
          <w:rFonts w:ascii="Arial" w:hAnsi="Arial" w:cs="Arial"/>
        </w:rPr>
      </w:pPr>
      <w:r w:rsidRPr="005A6FA5">
        <w:rPr>
          <w:rFonts w:ascii="Arial" w:hAnsi="Arial" w:cs="Arial"/>
        </w:rPr>
        <w:t xml:space="preserve">För att detta ska vara möjligt </w:t>
      </w:r>
      <w:r w:rsidR="00643385">
        <w:rPr>
          <w:rFonts w:ascii="Arial" w:hAnsi="Arial" w:cs="Arial"/>
        </w:rPr>
        <w:t>kommer ett par fastigheter få provisoriskt vatten under byggtiden.</w:t>
      </w:r>
    </w:p>
    <w:p w14:paraId="3FEE8B3A" w14:textId="44099501" w:rsidR="00DA4DD5" w:rsidRDefault="005A6FA5" w:rsidP="0000098A">
      <w:pPr>
        <w:rPr>
          <w:rFonts w:ascii="Arial" w:hAnsi="Arial" w:cs="Arial"/>
        </w:rPr>
      </w:pPr>
      <w:r w:rsidRPr="005A6FA5">
        <w:rPr>
          <w:rFonts w:ascii="Arial" w:hAnsi="Arial" w:cs="Arial"/>
        </w:rPr>
        <w:t>Vi kommer även att informera gång- och biltrafikanter i området om eventuella tillfälliga trafikförändringar, såsom avstängning eller oml</w:t>
      </w:r>
      <w:r w:rsidR="00B20D8F">
        <w:rPr>
          <w:rFonts w:ascii="Arial" w:hAnsi="Arial" w:cs="Arial"/>
        </w:rPr>
        <w:t xml:space="preserve">edning. </w:t>
      </w:r>
      <w:r w:rsidR="00224C43">
        <w:rPr>
          <w:rFonts w:ascii="Arial" w:hAnsi="Arial" w:cs="Arial"/>
        </w:rPr>
        <w:br/>
      </w:r>
      <w:r w:rsidR="0000098A" w:rsidRPr="0000098A">
        <w:rPr>
          <w:rFonts w:ascii="Arial" w:hAnsi="Arial" w:cs="Arial"/>
        </w:rPr>
        <w:t xml:space="preserve"> </w:t>
      </w:r>
      <w:r w:rsidR="0073283A">
        <w:rPr>
          <w:rFonts w:ascii="Arial" w:hAnsi="Arial" w:cs="Arial"/>
        </w:rPr>
        <w:br/>
      </w:r>
      <w:r w:rsidRPr="005A6FA5">
        <w:rPr>
          <w:rFonts w:ascii="Arial" w:hAnsi="Arial" w:cs="Arial"/>
        </w:rPr>
        <w:t>Vårt mål är att säkerställa en trygg och säker arbetsmiljö – både för våra entreprenörer och för alla som vistas i området.</w:t>
      </w:r>
    </w:p>
    <w:p w14:paraId="2F35D45B" w14:textId="1C943495" w:rsidR="00BD1ACD" w:rsidRPr="005A6FA5" w:rsidRDefault="005A6FA5" w:rsidP="00743880">
      <w:pPr>
        <w:rPr>
          <w:rFonts w:ascii="Arial" w:hAnsi="Arial" w:cs="Arial"/>
          <w:b/>
          <w:bCs/>
        </w:rPr>
      </w:pPr>
      <w:r w:rsidRPr="005A6FA5">
        <w:rPr>
          <w:rFonts w:ascii="Arial" w:hAnsi="Arial" w:cs="Arial"/>
        </w:rPr>
        <w:t>Mer detaljerad information kommer att skickas ut till berörda fastighetsägare, särskilt om arbetet medför grävarbeten eller påverkar tillgängligheten till fastigheten.</w:t>
      </w:r>
      <w:r w:rsidR="0010658E" w:rsidRPr="005A6FA5">
        <w:rPr>
          <w:rFonts w:ascii="Arial" w:hAnsi="Arial" w:cs="Arial"/>
          <w:b/>
          <w:bCs/>
        </w:rPr>
        <w:br/>
      </w:r>
      <w:r w:rsidR="00196E05" w:rsidRPr="005A6FA5">
        <w:rPr>
          <w:rFonts w:ascii="Arial" w:hAnsi="Arial" w:cs="Arial"/>
          <w:b/>
          <w:bCs/>
        </w:rPr>
        <w:br/>
      </w:r>
    </w:p>
    <w:p w14:paraId="584C3F49" w14:textId="27F675B7" w:rsidR="00BD1ACD" w:rsidRDefault="00BD1ACD" w:rsidP="00743880">
      <w:pPr>
        <w:rPr>
          <w:rFonts w:ascii="Arial" w:hAnsi="Arial" w:cs="Arial"/>
          <w:b/>
          <w:bCs/>
        </w:rPr>
      </w:pPr>
    </w:p>
    <w:p w14:paraId="197A7B57" w14:textId="7262BCCB" w:rsidR="00BD1ACD" w:rsidRDefault="00BD1ACD" w:rsidP="00743880">
      <w:pPr>
        <w:rPr>
          <w:rFonts w:ascii="Arial" w:hAnsi="Arial" w:cs="Arial"/>
          <w:b/>
          <w:bCs/>
        </w:rPr>
      </w:pPr>
    </w:p>
    <w:p w14:paraId="50F1A344" w14:textId="61115AB7" w:rsidR="00CD1F2A" w:rsidRDefault="00CD1F2A" w:rsidP="00743880">
      <w:pPr>
        <w:rPr>
          <w:rFonts w:ascii="Arial" w:hAnsi="Arial" w:cs="Arial"/>
          <w:b/>
          <w:bCs/>
        </w:rPr>
      </w:pPr>
    </w:p>
    <w:p w14:paraId="71D217B6" w14:textId="23E49D47" w:rsidR="00CD1F2A" w:rsidRDefault="00CD1F2A" w:rsidP="00743880">
      <w:pPr>
        <w:rPr>
          <w:rFonts w:ascii="Arial" w:hAnsi="Arial" w:cs="Arial"/>
          <w:b/>
          <w:bCs/>
        </w:rPr>
      </w:pPr>
    </w:p>
    <w:p w14:paraId="14725F86" w14:textId="02C74A09" w:rsidR="00CD1F2A" w:rsidRDefault="00CD1F2A" w:rsidP="00743880">
      <w:pPr>
        <w:rPr>
          <w:rFonts w:ascii="Arial" w:hAnsi="Arial" w:cs="Arial"/>
          <w:b/>
          <w:bCs/>
        </w:rPr>
      </w:pPr>
    </w:p>
    <w:p w14:paraId="326FF125" w14:textId="0B82E2ED" w:rsidR="00CD1F2A" w:rsidRDefault="00CD1F2A" w:rsidP="00743880">
      <w:pPr>
        <w:rPr>
          <w:rFonts w:ascii="Arial" w:hAnsi="Arial" w:cs="Arial"/>
          <w:b/>
          <w:bCs/>
        </w:rPr>
      </w:pPr>
    </w:p>
    <w:p w14:paraId="37485758" w14:textId="6D4B9C1D" w:rsidR="00CD1F2A" w:rsidRDefault="00CD1F2A" w:rsidP="00743880">
      <w:pPr>
        <w:rPr>
          <w:rFonts w:ascii="Arial" w:hAnsi="Arial" w:cs="Arial"/>
          <w:b/>
          <w:bCs/>
        </w:rPr>
      </w:pPr>
    </w:p>
    <w:p w14:paraId="08B0F9E0" w14:textId="086ECB3D" w:rsidR="00CD1F2A" w:rsidRDefault="00CD1F2A" w:rsidP="00743880">
      <w:pPr>
        <w:rPr>
          <w:rFonts w:ascii="Arial" w:hAnsi="Arial" w:cs="Arial"/>
          <w:b/>
          <w:bCs/>
        </w:rPr>
      </w:pPr>
    </w:p>
    <w:p w14:paraId="1D7793DE" w14:textId="0F7061AD" w:rsidR="00CD1F2A" w:rsidRDefault="00CD1F2A" w:rsidP="00743880">
      <w:pPr>
        <w:rPr>
          <w:rFonts w:ascii="Arial" w:hAnsi="Arial" w:cs="Arial"/>
          <w:b/>
          <w:bCs/>
        </w:rPr>
      </w:pPr>
    </w:p>
    <w:p w14:paraId="655FDBE6" w14:textId="77777777" w:rsidR="00CD1F2A" w:rsidRDefault="00CD1F2A" w:rsidP="00743880">
      <w:pPr>
        <w:rPr>
          <w:rFonts w:ascii="Arial" w:hAnsi="Arial" w:cs="Arial"/>
          <w:b/>
          <w:bCs/>
        </w:rPr>
      </w:pPr>
    </w:p>
    <w:p w14:paraId="3F491C9A" w14:textId="57E1C164" w:rsidR="008407C2" w:rsidRDefault="00CD1F2A" w:rsidP="0074388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E6D85F" wp14:editId="367C8E65">
                <wp:simplePos x="0" y="0"/>
                <wp:positionH relativeFrom="column">
                  <wp:posOffset>66040</wp:posOffset>
                </wp:positionH>
                <wp:positionV relativeFrom="paragraph">
                  <wp:posOffset>68581</wp:posOffset>
                </wp:positionV>
                <wp:extent cx="1028700" cy="266700"/>
                <wp:effectExtent l="0" t="0" r="0" b="0"/>
                <wp:wrapNone/>
                <wp:docPr id="172747804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4BAAE1" w14:textId="6EC5875D" w:rsidR="00CD1F2A" w:rsidRDefault="00CD1F2A">
                            <w:r>
                              <w:t>Vattenledning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E6D85F" id="_x0000_t202" coordsize="21600,21600" o:spt="202" path="m,l,21600r21600,l21600,xe">
                <v:stroke joinstyle="miter"/>
                <v:path gradientshapeok="t" o:connecttype="rect"/>
              </v:shapetype>
              <v:shape id="Textruta 5" o:spid="_x0000_s1026" type="#_x0000_t202" style="position:absolute;margin-left:5.2pt;margin-top:5.4pt;width:81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" fillcolor="white [3201]" stroked="f" strokeweight=".5pt">
                <v:textbox>
                  <w:txbxContent>
                    <w:p w14:paraId="314BAAE1" w14:textId="6EC5875D" w:rsidR="00CD1F2A" w:rsidRDefault="00CD1F2A">
                      <w:r>
                        <w:t>Vattenledning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95B1FC9" wp14:editId="45243D01">
                <wp:simplePos x="0" y="0"/>
                <wp:positionH relativeFrom="margin">
                  <wp:align>left</wp:align>
                </wp:positionH>
                <wp:positionV relativeFrom="paragraph">
                  <wp:posOffset>20956</wp:posOffset>
                </wp:positionV>
                <wp:extent cx="2414588" cy="381000"/>
                <wp:effectExtent l="0" t="0" r="24130" b="19050"/>
                <wp:wrapNone/>
                <wp:docPr id="1682506954" name="Rektangel: rundade hör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588" cy="381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21630D" id="Rektangel: rundade hörn 4" o:spid="_x0000_s1026" style="position:absolute;margin-left:0;margin-top:1.65pt;width:190.15pt;height:30pt;z-index:25165823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" fillcolor="white [3212]" strokecolor="#243f60 [1604]" strokeweight="2pt">
                <w10:wrap anchorx="margin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DF3483" wp14:editId="073DF7AC">
                <wp:simplePos x="0" y="0"/>
                <wp:positionH relativeFrom="column">
                  <wp:posOffset>1074737</wp:posOffset>
                </wp:positionH>
                <wp:positionV relativeFrom="paragraph">
                  <wp:posOffset>215265</wp:posOffset>
                </wp:positionV>
                <wp:extent cx="1243012" cy="0"/>
                <wp:effectExtent l="0" t="19050" r="33655" b="19050"/>
                <wp:wrapNone/>
                <wp:docPr id="118641528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43012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7683B0" id="Rak koppling 2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6pt,16.95pt" to="182.4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" strokecolor="#4579b8 [3044]" strokeweight="3pt"/>
            </w:pict>
          </mc:Fallback>
        </mc:AlternateContent>
      </w: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B41949" wp14:editId="242ED410">
                <wp:simplePos x="0" y="0"/>
                <wp:positionH relativeFrom="column">
                  <wp:posOffset>5147628</wp:posOffset>
                </wp:positionH>
                <wp:positionV relativeFrom="paragraph">
                  <wp:posOffset>892492</wp:posOffset>
                </wp:positionV>
                <wp:extent cx="923925" cy="52387"/>
                <wp:effectExtent l="19050" t="19050" r="28575" b="24130"/>
                <wp:wrapNone/>
                <wp:docPr id="463903433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3925" cy="52387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31F4C7" id="Rak koppling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5.35pt,70.25pt" to="478.1pt,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" strokecolor="#4579b8 [3044]" strokeweight="3pt"/>
            </w:pict>
          </mc:Fallback>
        </mc:AlternateContent>
      </w: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7794B" wp14:editId="59988AE2">
                <wp:simplePos x="0" y="0"/>
                <wp:positionH relativeFrom="column">
                  <wp:posOffset>1323340</wp:posOffset>
                </wp:positionH>
                <wp:positionV relativeFrom="paragraph">
                  <wp:posOffset>940118</wp:posOffset>
                </wp:positionV>
                <wp:extent cx="3838575" cy="1000125"/>
                <wp:effectExtent l="19050" t="19050" r="28575" b="28575"/>
                <wp:wrapNone/>
                <wp:docPr id="204424212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38575" cy="100012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570D7F" id="Rak koppling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2pt,74.05pt" to="406.45pt,1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" strokecolor="#4579b8 [3044]" strokeweight="3pt"/>
            </w:pict>
          </mc:Fallback>
        </mc:AlternateContent>
      </w:r>
      <w:r>
        <w:rPr>
          <w:rFonts w:ascii="Arial" w:hAnsi="Arial" w:cs="Arial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092F58" wp14:editId="765444AF">
                <wp:simplePos x="0" y="0"/>
                <wp:positionH relativeFrom="column">
                  <wp:posOffset>70802</wp:posOffset>
                </wp:positionH>
                <wp:positionV relativeFrom="paragraph">
                  <wp:posOffset>1930400</wp:posOffset>
                </wp:positionV>
                <wp:extent cx="1276350" cy="523875"/>
                <wp:effectExtent l="19050" t="19050" r="19050" b="28575"/>
                <wp:wrapNone/>
                <wp:docPr id="1758569801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6350" cy="52387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8B364A" id="Rak koppling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5pt,152pt" to="106.05pt,1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" strokecolor="#4579b8 [3044]" strokeweight="3pt"/>
            </w:pict>
          </mc:Fallback>
        </mc:AlternateContent>
      </w:r>
      <w:r w:rsidRPr="00CD1F2A">
        <w:rPr>
          <w:rFonts w:ascii="Arial" w:hAnsi="Arial" w:cs="Arial"/>
          <w:b/>
          <w:bCs/>
          <w:noProof/>
        </w:rPr>
        <w:drawing>
          <wp:inline distT="0" distB="0" distL="0" distR="0" wp14:anchorId="39D7F5F3" wp14:editId="00D8766F">
            <wp:extent cx="6191907" cy="3180522"/>
            <wp:effectExtent l="0" t="0" r="0" b="1270"/>
            <wp:docPr id="197288320" name="Bildobjekt 1" descr="En bild som visar karta, text, kartbok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88320" name="Bildobjekt 1" descr="En bild som visar karta, text, kartbok&#10;&#10;Automatiskt genererad beskrivn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6987" cy="318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B1850" w14:textId="77777777" w:rsidR="008407C2" w:rsidRDefault="008407C2" w:rsidP="00743880">
      <w:pPr>
        <w:rPr>
          <w:rFonts w:ascii="Arial" w:hAnsi="Arial" w:cs="Arial"/>
          <w:b/>
          <w:bCs/>
        </w:rPr>
      </w:pPr>
    </w:p>
    <w:p w14:paraId="271C18E9" w14:textId="7F1DC436" w:rsidR="006B5933" w:rsidRPr="006B5933" w:rsidRDefault="006B5933" w:rsidP="00743880">
      <w:pPr>
        <w:rPr>
          <w:rFonts w:ascii="Arial" w:hAnsi="Arial" w:cs="Arial"/>
          <w:b/>
          <w:bCs/>
        </w:rPr>
      </w:pPr>
    </w:p>
    <w:p w14:paraId="4B28AEBB" w14:textId="7671C5DA" w:rsidR="001F5EC1" w:rsidRPr="006B5933" w:rsidRDefault="00011F8E" w:rsidP="006B5933">
      <w:pPr>
        <w:rPr>
          <w:rFonts w:ascii="Arial" w:hAnsi="Arial" w:cs="Arial"/>
        </w:rPr>
      </w:pPr>
      <w:r w:rsidRPr="006B5933">
        <w:rPr>
          <w:rFonts w:ascii="Arial" w:hAnsi="Arial" w:cs="Arial"/>
          <w:b/>
          <w:bCs/>
        </w:rPr>
        <w:t>T</w:t>
      </w:r>
      <w:r w:rsidR="00DA4DD5" w:rsidRPr="006B5933">
        <w:rPr>
          <w:rFonts w:ascii="Arial" w:hAnsi="Arial" w:cs="Arial"/>
          <w:b/>
          <w:bCs/>
        </w:rPr>
        <w:t>idplan:</w:t>
      </w:r>
      <w:r w:rsidR="000B2B9C" w:rsidRPr="006B5933">
        <w:rPr>
          <w:rFonts w:ascii="Arial" w:hAnsi="Arial" w:cs="Arial"/>
        </w:rPr>
        <w:t xml:space="preserve"> </w:t>
      </w:r>
      <w:r w:rsidR="006B5933">
        <w:rPr>
          <w:rFonts w:ascii="Arial" w:hAnsi="Arial" w:cs="Arial"/>
        </w:rPr>
        <w:br/>
      </w:r>
      <w:r w:rsidR="008407C2" w:rsidRPr="006B5933">
        <w:rPr>
          <w:rFonts w:ascii="Arial" w:hAnsi="Arial" w:cs="Arial"/>
        </w:rPr>
        <w:t xml:space="preserve">Vi planerar att </w:t>
      </w:r>
      <w:r w:rsidR="00510832">
        <w:rPr>
          <w:rFonts w:ascii="Arial" w:hAnsi="Arial" w:cs="Arial"/>
        </w:rPr>
        <w:t>påbörja</w:t>
      </w:r>
      <w:r w:rsidR="008407C2" w:rsidRPr="006B5933">
        <w:rPr>
          <w:rFonts w:ascii="Arial" w:hAnsi="Arial" w:cs="Arial"/>
        </w:rPr>
        <w:t xml:space="preserve"> arbetet under hösten 2025. En mer detaljerad tidplan kommer att meddelas närmare start.</w:t>
      </w:r>
    </w:p>
    <w:p w14:paraId="157A5D0E" w14:textId="3EA61A76" w:rsidR="000B287F" w:rsidRDefault="000B287F" w:rsidP="000B287F">
      <w:pPr>
        <w:rPr>
          <w:rFonts w:ascii="Arial" w:hAnsi="Arial" w:cs="Arial"/>
          <w:lang w:eastAsia="sv-SE"/>
        </w:rPr>
      </w:pPr>
      <w:r w:rsidRPr="000B287F">
        <w:rPr>
          <w:rFonts w:ascii="Arial" w:hAnsi="Arial" w:cs="Arial"/>
          <w:lang w:eastAsia="sv-SE"/>
        </w:rPr>
        <w:t xml:space="preserve">Kontakta Sörmland Vatten om du har frågor eller vill få mer information. </w:t>
      </w:r>
    </w:p>
    <w:p w14:paraId="31D2C88B" w14:textId="77777777" w:rsidR="00780B78" w:rsidRPr="000B287F" w:rsidRDefault="00780B78" w:rsidP="000B287F">
      <w:pPr>
        <w:rPr>
          <w:rFonts w:ascii="Arial" w:hAnsi="Arial" w:cs="Arial"/>
        </w:rPr>
      </w:pPr>
    </w:p>
    <w:p w14:paraId="62F44D53" w14:textId="7658A6C9" w:rsidR="00A25EF2" w:rsidRDefault="000B287F" w:rsidP="00743880">
      <w:pPr>
        <w:rPr>
          <w:rFonts w:ascii="Arial" w:hAnsi="Arial" w:cs="Arial"/>
        </w:rPr>
      </w:pPr>
      <w:r w:rsidRPr="000B287F">
        <w:rPr>
          <w:rFonts w:ascii="Arial" w:hAnsi="Arial" w:cs="Arial"/>
        </w:rPr>
        <w:t>Vi ser fram emot att förnya ledningsnätet i ditt område. Tillsammans skapar vi en hållbar region.</w:t>
      </w:r>
    </w:p>
    <w:p w14:paraId="69459EF0" w14:textId="77777777" w:rsidR="00780B78" w:rsidRPr="00196E05" w:rsidRDefault="00780B78" w:rsidP="00743880">
      <w:pPr>
        <w:rPr>
          <w:rFonts w:ascii="Arial" w:hAnsi="Arial" w:cs="Arial"/>
          <w:color w:val="374151"/>
        </w:rPr>
      </w:pPr>
    </w:p>
    <w:p w14:paraId="2FC1D84B" w14:textId="77777777" w:rsidR="00780B78" w:rsidRDefault="00780B78" w:rsidP="00743880">
      <w:pPr>
        <w:rPr>
          <w:rFonts w:ascii="Arial" w:hAnsi="Arial" w:cs="Arial"/>
        </w:rPr>
      </w:pPr>
    </w:p>
    <w:p w14:paraId="780E0A23" w14:textId="2EEF5CA4" w:rsidR="00BE74B4" w:rsidRPr="00BD1ACD" w:rsidRDefault="00BE74B4" w:rsidP="00743880">
      <w:pPr>
        <w:rPr>
          <w:rFonts w:ascii="Arial" w:hAnsi="Arial" w:cs="Arial"/>
        </w:rPr>
      </w:pPr>
      <w:r w:rsidRPr="00BD1ACD">
        <w:rPr>
          <w:rFonts w:ascii="Arial" w:hAnsi="Arial" w:cs="Arial"/>
        </w:rPr>
        <w:t>Med vänlig hälsning</w:t>
      </w:r>
    </w:p>
    <w:p w14:paraId="040FBD2E" w14:textId="08499811" w:rsidR="001F5EC1" w:rsidRPr="00780B78" w:rsidRDefault="001F5EC1" w:rsidP="00743880">
      <w:pPr>
        <w:rPr>
          <w:rStyle w:val="Hyperlnk"/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Mattias Eriksson</w:t>
      </w:r>
      <w:r w:rsidR="003B760B" w:rsidRPr="00DB0BFB">
        <w:rPr>
          <w:rFonts w:ascii="Arial" w:hAnsi="Arial" w:cs="Arial"/>
        </w:rPr>
        <w:t xml:space="preserve">, </w:t>
      </w:r>
      <w:r w:rsidR="00780B78">
        <w:rPr>
          <w:rFonts w:ascii="Arial" w:hAnsi="Arial" w:cs="Arial"/>
        </w:rPr>
        <w:br/>
      </w:r>
      <w:r w:rsidR="00780B78">
        <w:rPr>
          <w:rFonts w:ascii="Arial" w:hAnsi="Arial" w:cs="Arial"/>
          <w:sz w:val="20"/>
          <w:szCs w:val="20"/>
        </w:rPr>
        <w:t>P</w:t>
      </w:r>
      <w:r w:rsidR="003B760B" w:rsidRPr="00780B78">
        <w:rPr>
          <w:rFonts w:ascii="Arial" w:hAnsi="Arial" w:cs="Arial"/>
          <w:sz w:val="20"/>
          <w:szCs w:val="20"/>
        </w:rPr>
        <w:t>rojektledare VA</w:t>
      </w:r>
      <w:r w:rsidR="00A25EF2" w:rsidRPr="00780B78">
        <w:rPr>
          <w:rFonts w:ascii="Arial" w:hAnsi="Arial" w:cs="Arial"/>
          <w:sz w:val="20"/>
          <w:szCs w:val="20"/>
        </w:rPr>
        <w:t xml:space="preserve"> </w:t>
      </w:r>
      <w:r w:rsidR="00780B78">
        <w:rPr>
          <w:rFonts w:ascii="Arial" w:hAnsi="Arial" w:cs="Arial"/>
          <w:sz w:val="20"/>
          <w:szCs w:val="20"/>
        </w:rPr>
        <w:br/>
      </w:r>
      <w:r w:rsidR="003B760B" w:rsidRPr="00780B78">
        <w:rPr>
          <w:rFonts w:ascii="Arial" w:hAnsi="Arial" w:cs="Arial"/>
          <w:sz w:val="20"/>
          <w:szCs w:val="20"/>
        </w:rPr>
        <w:t>Sörmland Vatten</w:t>
      </w:r>
      <w:r w:rsidR="009362F5" w:rsidRPr="00780B78">
        <w:rPr>
          <w:rFonts w:ascii="Arial" w:hAnsi="Arial" w:cs="Arial"/>
          <w:sz w:val="20"/>
          <w:szCs w:val="20"/>
        </w:rPr>
        <w:br/>
      </w:r>
      <w:r w:rsidR="00BE74B4" w:rsidRPr="00780B78">
        <w:rPr>
          <w:rFonts w:ascii="Arial" w:hAnsi="Arial" w:cs="Arial"/>
          <w:sz w:val="20"/>
          <w:szCs w:val="20"/>
        </w:rPr>
        <w:t>0150</w:t>
      </w:r>
      <w:r w:rsidR="00A87C87" w:rsidRPr="00780B78">
        <w:rPr>
          <w:rFonts w:ascii="Arial" w:hAnsi="Arial" w:cs="Arial"/>
          <w:sz w:val="20"/>
          <w:szCs w:val="20"/>
        </w:rPr>
        <w:t>-</w:t>
      </w:r>
      <w:r w:rsidRPr="00780B78">
        <w:rPr>
          <w:rFonts w:ascii="Arial" w:hAnsi="Arial" w:cs="Arial"/>
          <w:sz w:val="20"/>
          <w:szCs w:val="20"/>
        </w:rPr>
        <w:t>361</w:t>
      </w:r>
      <w:r w:rsidR="00CA1F67" w:rsidRPr="00780B78">
        <w:rPr>
          <w:rFonts w:ascii="Arial" w:hAnsi="Arial" w:cs="Arial"/>
          <w:sz w:val="20"/>
          <w:szCs w:val="20"/>
        </w:rPr>
        <w:t> </w:t>
      </w:r>
      <w:r w:rsidRPr="00780B78">
        <w:rPr>
          <w:rFonts w:ascii="Arial" w:hAnsi="Arial" w:cs="Arial"/>
          <w:sz w:val="20"/>
          <w:szCs w:val="20"/>
        </w:rPr>
        <w:t>843</w:t>
      </w:r>
      <w:r w:rsidR="00CA1F67" w:rsidRPr="00780B78">
        <w:rPr>
          <w:rFonts w:ascii="Arial" w:hAnsi="Arial" w:cs="Arial"/>
          <w:color w:val="374151"/>
          <w:sz w:val="20"/>
          <w:szCs w:val="20"/>
        </w:rPr>
        <w:br/>
      </w:r>
      <w:hyperlink r:id="rId8" w:history="1">
        <w:r w:rsidR="00CA1F67" w:rsidRPr="00780B78">
          <w:rPr>
            <w:rStyle w:val="Hyperlnk"/>
            <w:rFonts w:ascii="Arial" w:hAnsi="Arial" w:cs="Arial"/>
            <w:sz w:val="20"/>
            <w:szCs w:val="20"/>
          </w:rPr>
          <w:t>kundservice@sormlandvatten.se</w:t>
        </w:r>
      </w:hyperlink>
    </w:p>
    <w:p w14:paraId="2C251A6C" w14:textId="77777777" w:rsidR="001F5EC1" w:rsidRPr="009362F5" w:rsidRDefault="001F5EC1" w:rsidP="00743880">
      <w:pPr>
        <w:rPr>
          <w:rStyle w:val="Hyperlnk"/>
          <w:rFonts w:ascii="Arial" w:hAnsi="Arial" w:cs="Arial"/>
          <w:color w:val="auto"/>
          <w:u w:val="none"/>
        </w:rPr>
      </w:pPr>
    </w:p>
    <w:sectPr w:rsidR="001F5EC1" w:rsidRPr="009362F5" w:rsidSect="00AD7484">
      <w:headerReference w:type="default" r:id="rId9"/>
      <w:pgSz w:w="11906" w:h="16838"/>
      <w:pgMar w:top="1276" w:right="1418" w:bottom="992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135CA" w14:textId="77777777" w:rsidR="00083E08" w:rsidRDefault="00083E08" w:rsidP="00CB75E7">
      <w:r>
        <w:separator/>
      </w:r>
    </w:p>
  </w:endnote>
  <w:endnote w:type="continuationSeparator" w:id="0">
    <w:p w14:paraId="0BD3EEBB" w14:textId="77777777" w:rsidR="00083E08" w:rsidRDefault="00083E08" w:rsidP="00CB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FEB6" w14:textId="77777777" w:rsidR="00083E08" w:rsidRDefault="00083E08" w:rsidP="00CB75E7">
      <w:r>
        <w:separator/>
      </w:r>
    </w:p>
  </w:footnote>
  <w:footnote w:type="continuationSeparator" w:id="0">
    <w:p w14:paraId="1A94453B" w14:textId="77777777" w:rsidR="00083E08" w:rsidRDefault="00083E08" w:rsidP="00CB7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5E2D9" w14:textId="77777777" w:rsidR="00CB75E7" w:rsidRDefault="002A2A08">
    <w:pPr>
      <w:pStyle w:val="Sidhuvud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3C4AE32" wp14:editId="2B5B620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152234" name="Bildobjekt 741522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3461D"/>
    <w:multiLevelType w:val="hybridMultilevel"/>
    <w:tmpl w:val="20CA515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F7F00"/>
    <w:multiLevelType w:val="hybridMultilevel"/>
    <w:tmpl w:val="D44E64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E07297"/>
    <w:multiLevelType w:val="hybridMultilevel"/>
    <w:tmpl w:val="BD88C4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277C"/>
    <w:multiLevelType w:val="hybridMultilevel"/>
    <w:tmpl w:val="579217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328810">
    <w:abstractNumId w:val="3"/>
  </w:num>
  <w:num w:numId="2" w16cid:durableId="1499882961">
    <w:abstractNumId w:val="1"/>
  </w:num>
  <w:num w:numId="3" w16cid:durableId="499195185">
    <w:abstractNumId w:val="0"/>
  </w:num>
  <w:num w:numId="4" w16cid:durableId="877354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4B4"/>
    <w:rsid w:val="0000098A"/>
    <w:rsid w:val="00006676"/>
    <w:rsid w:val="00011F8E"/>
    <w:rsid w:val="00017439"/>
    <w:rsid w:val="000278B9"/>
    <w:rsid w:val="000401F3"/>
    <w:rsid w:val="0004063C"/>
    <w:rsid w:val="000408AE"/>
    <w:rsid w:val="0004396C"/>
    <w:rsid w:val="00047360"/>
    <w:rsid w:val="00050BA3"/>
    <w:rsid w:val="000534B8"/>
    <w:rsid w:val="00072ADC"/>
    <w:rsid w:val="00076F80"/>
    <w:rsid w:val="00080292"/>
    <w:rsid w:val="00083E08"/>
    <w:rsid w:val="00085AC1"/>
    <w:rsid w:val="00092365"/>
    <w:rsid w:val="00093E01"/>
    <w:rsid w:val="000A3583"/>
    <w:rsid w:val="000B287F"/>
    <w:rsid w:val="000B2B9C"/>
    <w:rsid w:val="000B6777"/>
    <w:rsid w:val="000C0872"/>
    <w:rsid w:val="000C2C1F"/>
    <w:rsid w:val="000D0AF0"/>
    <w:rsid w:val="000E6D91"/>
    <w:rsid w:val="00102DD0"/>
    <w:rsid w:val="0010658E"/>
    <w:rsid w:val="00116A7B"/>
    <w:rsid w:val="00120A04"/>
    <w:rsid w:val="0012677F"/>
    <w:rsid w:val="00136FDE"/>
    <w:rsid w:val="001414F4"/>
    <w:rsid w:val="001741FC"/>
    <w:rsid w:val="00175CE6"/>
    <w:rsid w:val="00194EEC"/>
    <w:rsid w:val="00196E05"/>
    <w:rsid w:val="001A03FF"/>
    <w:rsid w:val="001A6860"/>
    <w:rsid w:val="001A7924"/>
    <w:rsid w:val="001C7C22"/>
    <w:rsid w:val="001E11A0"/>
    <w:rsid w:val="001E18DD"/>
    <w:rsid w:val="001E44E2"/>
    <w:rsid w:val="001F19D3"/>
    <w:rsid w:val="001F5EC1"/>
    <w:rsid w:val="00213056"/>
    <w:rsid w:val="00214927"/>
    <w:rsid w:val="00224C43"/>
    <w:rsid w:val="00236124"/>
    <w:rsid w:val="00244B6B"/>
    <w:rsid w:val="0025279B"/>
    <w:rsid w:val="002646AA"/>
    <w:rsid w:val="0027520C"/>
    <w:rsid w:val="00280EF0"/>
    <w:rsid w:val="00286CFE"/>
    <w:rsid w:val="00295AFE"/>
    <w:rsid w:val="002A220F"/>
    <w:rsid w:val="002A2A08"/>
    <w:rsid w:val="002C3178"/>
    <w:rsid w:val="002C66AC"/>
    <w:rsid w:val="002F128E"/>
    <w:rsid w:val="002F399E"/>
    <w:rsid w:val="003169C0"/>
    <w:rsid w:val="00327516"/>
    <w:rsid w:val="003441E9"/>
    <w:rsid w:val="00364492"/>
    <w:rsid w:val="00372237"/>
    <w:rsid w:val="003758E6"/>
    <w:rsid w:val="00380F97"/>
    <w:rsid w:val="00396E87"/>
    <w:rsid w:val="0039720A"/>
    <w:rsid w:val="003A5425"/>
    <w:rsid w:val="003B5A27"/>
    <w:rsid w:val="003B689A"/>
    <w:rsid w:val="003B760B"/>
    <w:rsid w:val="003C2726"/>
    <w:rsid w:val="003C77D3"/>
    <w:rsid w:val="003D4162"/>
    <w:rsid w:val="003D7E47"/>
    <w:rsid w:val="003E75DD"/>
    <w:rsid w:val="00402024"/>
    <w:rsid w:val="00410A6F"/>
    <w:rsid w:val="0042320C"/>
    <w:rsid w:val="00424B44"/>
    <w:rsid w:val="004259F3"/>
    <w:rsid w:val="00431A13"/>
    <w:rsid w:val="004430DB"/>
    <w:rsid w:val="0044530B"/>
    <w:rsid w:val="00455E6C"/>
    <w:rsid w:val="004560E6"/>
    <w:rsid w:val="0045763E"/>
    <w:rsid w:val="004607D1"/>
    <w:rsid w:val="0046505D"/>
    <w:rsid w:val="00487B8C"/>
    <w:rsid w:val="00492516"/>
    <w:rsid w:val="004C6ACB"/>
    <w:rsid w:val="004D695B"/>
    <w:rsid w:val="004E037F"/>
    <w:rsid w:val="004E3F35"/>
    <w:rsid w:val="004E5DD8"/>
    <w:rsid w:val="004E772F"/>
    <w:rsid w:val="004F0B73"/>
    <w:rsid w:val="004F17A0"/>
    <w:rsid w:val="00501A52"/>
    <w:rsid w:val="00504415"/>
    <w:rsid w:val="00510832"/>
    <w:rsid w:val="00510890"/>
    <w:rsid w:val="00511316"/>
    <w:rsid w:val="00525104"/>
    <w:rsid w:val="0052584F"/>
    <w:rsid w:val="00532349"/>
    <w:rsid w:val="005335A7"/>
    <w:rsid w:val="00542E45"/>
    <w:rsid w:val="00544DA7"/>
    <w:rsid w:val="00545DD2"/>
    <w:rsid w:val="00562777"/>
    <w:rsid w:val="00572E5B"/>
    <w:rsid w:val="00573382"/>
    <w:rsid w:val="00583E6B"/>
    <w:rsid w:val="005A5AEC"/>
    <w:rsid w:val="005A6FA5"/>
    <w:rsid w:val="005B54F7"/>
    <w:rsid w:val="005B58CE"/>
    <w:rsid w:val="005B6D02"/>
    <w:rsid w:val="005C4198"/>
    <w:rsid w:val="005E4138"/>
    <w:rsid w:val="005E6473"/>
    <w:rsid w:val="006108D9"/>
    <w:rsid w:val="00622ACB"/>
    <w:rsid w:val="0062333C"/>
    <w:rsid w:val="0063304F"/>
    <w:rsid w:val="00643385"/>
    <w:rsid w:val="00646C67"/>
    <w:rsid w:val="00657A25"/>
    <w:rsid w:val="006707FA"/>
    <w:rsid w:val="006778AC"/>
    <w:rsid w:val="00677C46"/>
    <w:rsid w:val="00690483"/>
    <w:rsid w:val="006A0B76"/>
    <w:rsid w:val="006A745D"/>
    <w:rsid w:val="006B2993"/>
    <w:rsid w:val="006B4193"/>
    <w:rsid w:val="006B5933"/>
    <w:rsid w:val="006B7F8C"/>
    <w:rsid w:val="006C1857"/>
    <w:rsid w:val="006C69EC"/>
    <w:rsid w:val="006D0620"/>
    <w:rsid w:val="006D37FB"/>
    <w:rsid w:val="006F097E"/>
    <w:rsid w:val="006F4137"/>
    <w:rsid w:val="006F7AD6"/>
    <w:rsid w:val="00711550"/>
    <w:rsid w:val="007208E3"/>
    <w:rsid w:val="00721F89"/>
    <w:rsid w:val="0073033B"/>
    <w:rsid w:val="0073283A"/>
    <w:rsid w:val="00743880"/>
    <w:rsid w:val="00753BB2"/>
    <w:rsid w:val="00755347"/>
    <w:rsid w:val="00762B45"/>
    <w:rsid w:val="00773CDF"/>
    <w:rsid w:val="00780B78"/>
    <w:rsid w:val="00783DD6"/>
    <w:rsid w:val="00785A89"/>
    <w:rsid w:val="007910C3"/>
    <w:rsid w:val="007A005A"/>
    <w:rsid w:val="007B12D5"/>
    <w:rsid w:val="007C296E"/>
    <w:rsid w:val="007D00C0"/>
    <w:rsid w:val="008052BA"/>
    <w:rsid w:val="008105EB"/>
    <w:rsid w:val="00811870"/>
    <w:rsid w:val="00825D18"/>
    <w:rsid w:val="00830644"/>
    <w:rsid w:val="00831D3F"/>
    <w:rsid w:val="0083426B"/>
    <w:rsid w:val="00835448"/>
    <w:rsid w:val="008407C2"/>
    <w:rsid w:val="00855272"/>
    <w:rsid w:val="008614DD"/>
    <w:rsid w:val="00865B8B"/>
    <w:rsid w:val="008730C2"/>
    <w:rsid w:val="008744EA"/>
    <w:rsid w:val="00883B83"/>
    <w:rsid w:val="00894E95"/>
    <w:rsid w:val="008972D2"/>
    <w:rsid w:val="008A1BB1"/>
    <w:rsid w:val="008A24F7"/>
    <w:rsid w:val="008B0576"/>
    <w:rsid w:val="008C07E2"/>
    <w:rsid w:val="008C151B"/>
    <w:rsid w:val="008C2102"/>
    <w:rsid w:val="008E543E"/>
    <w:rsid w:val="008F1ECA"/>
    <w:rsid w:val="008F27F4"/>
    <w:rsid w:val="009003BF"/>
    <w:rsid w:val="00907496"/>
    <w:rsid w:val="0091278B"/>
    <w:rsid w:val="009139FB"/>
    <w:rsid w:val="009345E7"/>
    <w:rsid w:val="009362F5"/>
    <w:rsid w:val="00951BFE"/>
    <w:rsid w:val="00952747"/>
    <w:rsid w:val="00952D79"/>
    <w:rsid w:val="00974A66"/>
    <w:rsid w:val="009820D1"/>
    <w:rsid w:val="00986577"/>
    <w:rsid w:val="00995B8D"/>
    <w:rsid w:val="009B393C"/>
    <w:rsid w:val="009B72ED"/>
    <w:rsid w:val="009C4124"/>
    <w:rsid w:val="009E2F3B"/>
    <w:rsid w:val="009E34B5"/>
    <w:rsid w:val="00A02198"/>
    <w:rsid w:val="00A0754A"/>
    <w:rsid w:val="00A1088D"/>
    <w:rsid w:val="00A13339"/>
    <w:rsid w:val="00A16ED8"/>
    <w:rsid w:val="00A17BBF"/>
    <w:rsid w:val="00A21ABE"/>
    <w:rsid w:val="00A25EF2"/>
    <w:rsid w:val="00A3102A"/>
    <w:rsid w:val="00A33E79"/>
    <w:rsid w:val="00A437CC"/>
    <w:rsid w:val="00A446C5"/>
    <w:rsid w:val="00A57756"/>
    <w:rsid w:val="00A616AB"/>
    <w:rsid w:val="00A87C87"/>
    <w:rsid w:val="00A91CE4"/>
    <w:rsid w:val="00A9348A"/>
    <w:rsid w:val="00A95E7C"/>
    <w:rsid w:val="00A97E6A"/>
    <w:rsid w:val="00AA6AAF"/>
    <w:rsid w:val="00AC4CB5"/>
    <w:rsid w:val="00AD17F8"/>
    <w:rsid w:val="00AD324F"/>
    <w:rsid w:val="00AD6F45"/>
    <w:rsid w:val="00AD7484"/>
    <w:rsid w:val="00AD7DAC"/>
    <w:rsid w:val="00AE4412"/>
    <w:rsid w:val="00AF262C"/>
    <w:rsid w:val="00AF6C4D"/>
    <w:rsid w:val="00B0384E"/>
    <w:rsid w:val="00B1185F"/>
    <w:rsid w:val="00B1187D"/>
    <w:rsid w:val="00B1188E"/>
    <w:rsid w:val="00B11D76"/>
    <w:rsid w:val="00B14D53"/>
    <w:rsid w:val="00B20D8F"/>
    <w:rsid w:val="00B21DA3"/>
    <w:rsid w:val="00B2381D"/>
    <w:rsid w:val="00B23BB6"/>
    <w:rsid w:val="00B31B1C"/>
    <w:rsid w:val="00B418C3"/>
    <w:rsid w:val="00B54A66"/>
    <w:rsid w:val="00B615E1"/>
    <w:rsid w:val="00B76B8F"/>
    <w:rsid w:val="00B87797"/>
    <w:rsid w:val="00B97240"/>
    <w:rsid w:val="00BA796B"/>
    <w:rsid w:val="00BB3769"/>
    <w:rsid w:val="00BC23B5"/>
    <w:rsid w:val="00BC51A7"/>
    <w:rsid w:val="00BC721B"/>
    <w:rsid w:val="00BD1ACD"/>
    <w:rsid w:val="00BD3751"/>
    <w:rsid w:val="00BD6E5C"/>
    <w:rsid w:val="00BE74B4"/>
    <w:rsid w:val="00C053CE"/>
    <w:rsid w:val="00C05F65"/>
    <w:rsid w:val="00C70360"/>
    <w:rsid w:val="00C778D9"/>
    <w:rsid w:val="00C804EE"/>
    <w:rsid w:val="00C92887"/>
    <w:rsid w:val="00C92CF6"/>
    <w:rsid w:val="00CA1F67"/>
    <w:rsid w:val="00CB0845"/>
    <w:rsid w:val="00CB2E95"/>
    <w:rsid w:val="00CB75E7"/>
    <w:rsid w:val="00CC34DB"/>
    <w:rsid w:val="00CD1F2A"/>
    <w:rsid w:val="00CD56FE"/>
    <w:rsid w:val="00CD7756"/>
    <w:rsid w:val="00CE4306"/>
    <w:rsid w:val="00CE52F3"/>
    <w:rsid w:val="00CE76A3"/>
    <w:rsid w:val="00D02EA7"/>
    <w:rsid w:val="00D054D3"/>
    <w:rsid w:val="00D10DCF"/>
    <w:rsid w:val="00D14191"/>
    <w:rsid w:val="00D15AD3"/>
    <w:rsid w:val="00D20063"/>
    <w:rsid w:val="00D20DF9"/>
    <w:rsid w:val="00D2152E"/>
    <w:rsid w:val="00D2181D"/>
    <w:rsid w:val="00D23482"/>
    <w:rsid w:val="00D24440"/>
    <w:rsid w:val="00D24B83"/>
    <w:rsid w:val="00D41152"/>
    <w:rsid w:val="00D43EF5"/>
    <w:rsid w:val="00D501B8"/>
    <w:rsid w:val="00D61250"/>
    <w:rsid w:val="00D715D8"/>
    <w:rsid w:val="00D71B5A"/>
    <w:rsid w:val="00D77B23"/>
    <w:rsid w:val="00D8745E"/>
    <w:rsid w:val="00D911D2"/>
    <w:rsid w:val="00DA4DD5"/>
    <w:rsid w:val="00DB0A9D"/>
    <w:rsid w:val="00DB0BFB"/>
    <w:rsid w:val="00DB32BF"/>
    <w:rsid w:val="00DB7232"/>
    <w:rsid w:val="00DC06D3"/>
    <w:rsid w:val="00DC1C1A"/>
    <w:rsid w:val="00DD5A4A"/>
    <w:rsid w:val="00DF2240"/>
    <w:rsid w:val="00E14E40"/>
    <w:rsid w:val="00E37FAD"/>
    <w:rsid w:val="00E41069"/>
    <w:rsid w:val="00E56AA2"/>
    <w:rsid w:val="00E57A99"/>
    <w:rsid w:val="00E677EE"/>
    <w:rsid w:val="00E71C3B"/>
    <w:rsid w:val="00E83825"/>
    <w:rsid w:val="00EA4D4A"/>
    <w:rsid w:val="00EB1BC5"/>
    <w:rsid w:val="00EB5C3C"/>
    <w:rsid w:val="00EB6A5F"/>
    <w:rsid w:val="00ED0E80"/>
    <w:rsid w:val="00EE1738"/>
    <w:rsid w:val="00EE180E"/>
    <w:rsid w:val="00EE2895"/>
    <w:rsid w:val="00EE597D"/>
    <w:rsid w:val="00EE7A38"/>
    <w:rsid w:val="00F03D4A"/>
    <w:rsid w:val="00F06EBA"/>
    <w:rsid w:val="00F22F0F"/>
    <w:rsid w:val="00F24B77"/>
    <w:rsid w:val="00F418DF"/>
    <w:rsid w:val="00F45B81"/>
    <w:rsid w:val="00F632C4"/>
    <w:rsid w:val="00F745EF"/>
    <w:rsid w:val="00F87B3F"/>
    <w:rsid w:val="00FA26A9"/>
    <w:rsid w:val="00FA535B"/>
    <w:rsid w:val="00FB74A8"/>
    <w:rsid w:val="00FC3B1A"/>
    <w:rsid w:val="00FD580B"/>
    <w:rsid w:val="00FE1EB8"/>
    <w:rsid w:val="00FE26DC"/>
    <w:rsid w:val="00FE2E77"/>
    <w:rsid w:val="00FE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AD8"/>
  <w15:docId w15:val="{0AE3C146-E3CC-496D-802B-F41F2F475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20" w:line="241" w:lineRule="atLeast"/>
        <w:ind w:left="-14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4B4"/>
    <w:pPr>
      <w:spacing w:after="160" w:line="259" w:lineRule="auto"/>
      <w:ind w:left="0"/>
    </w:pPr>
    <w:rPr>
      <w:kern w:val="2"/>
      <w14:ligatures w14:val="standardContextual"/>
    </w:rPr>
  </w:style>
  <w:style w:type="paragraph" w:styleId="Rubrik1">
    <w:name w:val="heading 1"/>
    <w:basedOn w:val="Normal"/>
    <w:next w:val="Normal"/>
    <w:link w:val="Rubrik1Char"/>
    <w:qFormat/>
    <w:rsid w:val="004560E6"/>
    <w:pPr>
      <w:keepNext/>
      <w:spacing w:before="240" w:after="60"/>
      <w:outlineLvl w:val="0"/>
    </w:pPr>
    <w:rPr>
      <w:b/>
      <w:kern w:val="28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huvudChar">
    <w:name w:val="Sidhuvud Char"/>
    <w:basedOn w:val="Standardstycketeckensnitt"/>
    <w:link w:val="Sidhuvud"/>
    <w:uiPriority w:val="99"/>
    <w:rsid w:val="00CB75E7"/>
  </w:style>
  <w:style w:type="paragraph" w:styleId="Sidfot">
    <w:name w:val="footer"/>
    <w:basedOn w:val="Normal"/>
    <w:link w:val="Sidfot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fotChar">
    <w:name w:val="Sidfot Char"/>
    <w:basedOn w:val="Standardstycketeckensnitt"/>
    <w:link w:val="Sidfot"/>
    <w:uiPriority w:val="99"/>
    <w:rsid w:val="00CB75E7"/>
  </w:style>
  <w:style w:type="character" w:customStyle="1" w:styleId="style51">
    <w:name w:val="style51"/>
    <w:basedOn w:val="Standardstycketeckensnitt"/>
    <w:rsid w:val="006F097E"/>
    <w:rPr>
      <w:rFonts w:ascii="Tahoma" w:hAnsi="Tahoma" w:cs="Tahoma" w:hint="default"/>
      <w:b/>
      <w:bCs/>
      <w:color w:val="494F4E"/>
      <w:sz w:val="24"/>
      <w:szCs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097E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097E"/>
    <w:rPr>
      <w:rFonts w:ascii="Tahoma" w:hAnsi="Tahoma" w:cs="Tahoma"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unhideWhenUsed/>
    <w:rsid w:val="00D054D3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51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AD324F"/>
    <w:pPr>
      <w:ind w:left="720"/>
      <w:contextualSpacing/>
    </w:pPr>
    <w:rPr>
      <w:rFonts w:ascii="Calibri" w:hAnsi="Calibri"/>
    </w:rPr>
  </w:style>
  <w:style w:type="paragraph" w:styleId="Ingetavstnd">
    <w:name w:val="No Spacing"/>
    <w:uiPriority w:val="1"/>
    <w:qFormat/>
    <w:rsid w:val="00583E6B"/>
    <w:pPr>
      <w:spacing w:after="0" w:line="240" w:lineRule="auto"/>
      <w:ind w:left="0"/>
    </w:pPr>
    <w:rPr>
      <w:rFonts w:ascii="Calibri" w:hAnsi="Calibri" w:cs="Times New Roman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9B72E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rsid w:val="004560E6"/>
    <w:rPr>
      <w:rFonts w:ascii="Arial" w:eastAsia="Times New Roman" w:hAnsi="Arial" w:cs="Times New Roman"/>
      <w:b/>
      <w:kern w:val="28"/>
      <w:sz w:val="28"/>
      <w:szCs w:val="28"/>
      <w:lang w:eastAsia="sv-SE"/>
    </w:rPr>
  </w:style>
  <w:style w:type="paragraph" w:customStyle="1" w:styleId="Adress">
    <w:name w:val="Adress"/>
    <w:basedOn w:val="Normal"/>
    <w:rsid w:val="004560E6"/>
  </w:style>
  <w:style w:type="character" w:styleId="Platshllartext">
    <w:name w:val="Placeholder Text"/>
    <w:basedOn w:val="Standardstycketeckensnitt"/>
    <w:uiPriority w:val="99"/>
    <w:semiHidden/>
    <w:rsid w:val="004560E6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6B4193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27520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7520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7520C"/>
    <w:rPr>
      <w:kern w:val="2"/>
      <w:sz w:val="20"/>
      <w:szCs w:val="20"/>
      <w14:ligatures w14:val="standardContextual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7520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7520C"/>
    <w:rPr>
      <w:b/>
      <w:bCs/>
      <w:kern w:val="2"/>
      <w:sz w:val="20"/>
      <w:szCs w:val="20"/>
      <w14:ligatures w14:val="standardContextual"/>
    </w:rPr>
  </w:style>
  <w:style w:type="character" w:styleId="AnvndHyperlnk">
    <w:name w:val="FollowedHyperlink"/>
    <w:basedOn w:val="Standardstycketeckensnitt"/>
    <w:uiPriority w:val="99"/>
    <w:semiHidden/>
    <w:unhideWhenUsed/>
    <w:rsid w:val="00006676"/>
    <w:rPr>
      <w:color w:val="800080" w:themeColor="followedHyperlink"/>
      <w:u w:val="single"/>
    </w:rPr>
  </w:style>
  <w:style w:type="character" w:styleId="Betoning">
    <w:name w:val="Emphasis"/>
    <w:basedOn w:val="Standardstycketeckensnitt"/>
    <w:uiPriority w:val="20"/>
    <w:qFormat/>
    <w:rsid w:val="005A6F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6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ndservice@sormlandvatten.s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pappe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Brevpapper</Template>
  <TotalTime>0</TotalTime>
  <Pages>2</Pages>
  <Words>318</Words>
  <Characters>1690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Sörmlandvatten AB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Henric Rudin</dc:creator>
  <cp:lastModifiedBy>Jenny Wallander</cp:lastModifiedBy>
  <cp:revision>2</cp:revision>
  <cp:lastPrinted>2024-09-04T11:34:00Z</cp:lastPrinted>
  <dcterms:created xsi:type="dcterms:W3CDTF">2025-08-29T10:22:00Z</dcterms:created>
  <dcterms:modified xsi:type="dcterms:W3CDTF">2025-08-29T10:22:00Z</dcterms:modified>
</cp:coreProperties>
</file>